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E11CFD" w:rsidRDefault="008B3703" w:rsidP="008B3703">
      <w:pPr>
        <w:bidi w:val="0"/>
        <w:jc w:val="center"/>
        <w:rPr>
          <w:rFonts w:asciiTheme="majorBidi" w:hAnsiTheme="majorBidi" w:cs="Cordia New"/>
          <w:sz w:val="72"/>
          <w:szCs w:val="91"/>
          <w:cs/>
          <w:lang w:bidi="th-TH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030D5F" w:rsidRDefault="008D27E5" w:rsidP="00030D5F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72"/>
          <w:szCs w:val="72"/>
          <w:lang w:bidi="th-TH"/>
        </w:rPr>
      </w:pPr>
      <w:r w:rsidRPr="008D27E5"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ละหมาดสุนัต</w:t>
      </w:r>
      <w:r w:rsidR="00030D5F"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ก่อนฟัจญ์รฺ</w:t>
      </w:r>
    </w:p>
    <w:p w:rsidR="00A03054" w:rsidRPr="00AB7305" w:rsidRDefault="00030D5F" w:rsidP="00030D5F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72"/>
          <w:szCs w:val="72"/>
          <w:cs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72"/>
          <w:szCs w:val="72"/>
          <w:cs/>
          <w:lang w:bidi="th-TH"/>
        </w:rPr>
        <w:t>และการชดใช้หลังฟัจญ์รฺ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030D5F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 w:rsidRPr="00030D5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فضل</w:t>
      </w:r>
      <w:r w:rsidRPr="00030D5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30D5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سنة</w:t>
      </w:r>
      <w:r w:rsidRPr="00030D5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30D5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الفجر</w:t>
      </w:r>
      <w:r w:rsidRPr="00030D5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30D5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وجواز</w:t>
      </w:r>
      <w:r w:rsidRPr="00030D5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30D5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قضائها</w:t>
      </w:r>
      <w:r w:rsidRPr="00030D5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30D5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بعد</w:t>
      </w:r>
      <w:r w:rsidRPr="00030D5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30D5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صلاة</w:t>
      </w:r>
      <w:r w:rsidRPr="00030D5F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30D5F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الفجر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4F5354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rtl/>
          <w:cs/>
          <w:lang w:bidi="th-TH"/>
        </w:rPr>
      </w:pP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ดร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.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รอชิด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บิน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หุเสน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 xml:space="preserve"> 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อัล</w:t>
      </w:r>
      <w:r w:rsidRPr="004F5354">
        <w:rPr>
          <w:rFonts w:ascii="Cordia New" w:hAnsi="Cordia New" w:cs="Cordia New"/>
          <w:b/>
          <w:bCs/>
          <w:color w:val="205B83"/>
          <w:sz w:val="60"/>
          <w:szCs w:val="60"/>
          <w:cs/>
          <w:lang w:bidi="th-TH"/>
        </w:rPr>
        <w:t>-</w:t>
      </w:r>
      <w:r w:rsidRPr="004F5354"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อับดุลกะรีม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F5354" w:rsidP="00AB730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.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راشد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حسين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العبد</w:t>
      </w:r>
      <w:r w:rsidRPr="004F5354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F5354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الكريم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386E80" w:rsidRPr="00386E80" w:rsidRDefault="002659A0" w:rsidP="00030D5F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386E80"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="00386E80"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สะอัด</w:t>
      </w:r>
      <w:r w:rsidR="004F5354" w:rsidRPr="004F5354">
        <w:rPr>
          <w:rFonts w:ascii="Cordia New" w:hAnsi="Cordia New" w:cs="Cordia New"/>
          <w:color w:val="205B83"/>
          <w:sz w:val="40"/>
          <w:szCs w:val="40"/>
          <w:cs/>
          <w:lang w:bidi="th-TH"/>
        </w:rPr>
        <w:t xml:space="preserve"> </w:t>
      </w:r>
      <w:r w:rsidR="004F5354" w:rsidRPr="004F5354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วารีย์</w:t>
      </w:r>
    </w:p>
    <w:p w:rsidR="00912D68" w:rsidRPr="00AB7305" w:rsidRDefault="002659A0" w:rsidP="00BF2E0B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BF2E0B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4F5354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4F5354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سعد واري</w:t>
      </w:r>
    </w:p>
    <w:p w:rsidR="008B3703" w:rsidRPr="00BF2E0B" w:rsidRDefault="00A03054" w:rsidP="00C12A8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BF2E0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BF2E0B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8D27E5" w:rsidRDefault="00030D5F" w:rsidP="002659A0">
      <w:pPr>
        <w:bidi w:val="0"/>
        <w:spacing w:line="240" w:lineRule="auto"/>
        <w:jc w:val="center"/>
        <w:rPr>
          <w:rFonts w:ascii="Cordia New" w:hAnsi="Cordia New" w:cs="Cordia New"/>
          <w:b/>
          <w:bCs/>
          <w:color w:val="205B83"/>
          <w:sz w:val="52"/>
          <w:szCs w:val="52"/>
          <w:lang w:bidi="th-TH"/>
        </w:rPr>
      </w:pPr>
      <w:r w:rsidRPr="00030D5F">
        <w:rPr>
          <w:rFonts w:ascii="Cordia New" w:hAnsi="Cordia New" w:cs="Cordia New" w:hint="cs"/>
          <w:b/>
          <w:bCs/>
          <w:color w:val="205B83"/>
          <w:sz w:val="52"/>
          <w:szCs w:val="52"/>
          <w:cs/>
          <w:lang w:bidi="th-TH"/>
        </w:rPr>
        <w:t>ละหมาดสุนัตก่อนฟัจญ์รฺ</w:t>
      </w:r>
    </w:p>
    <w:p w:rsidR="002659A0" w:rsidRPr="00DF7E4B" w:rsidRDefault="002659A0" w:rsidP="008D27E5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AA88CC9" wp14:editId="1F2DCFD7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F2E0B" w:rsidRPr="00BF2E0B" w:rsidRDefault="00BF2E0B" w:rsidP="00BF2E0B">
      <w:pPr>
        <w:spacing w:after="0" w:line="240" w:lineRule="auto"/>
        <w:jc w:val="center"/>
        <w:rPr>
          <w:rFonts w:ascii="Cordia New" w:eastAsia="Calibri" w:hAnsi="Cordia New" w:cs="Arial"/>
          <w:sz w:val="20"/>
          <w:szCs w:val="20"/>
          <w:lang w:bidi="th-TH"/>
        </w:rPr>
      </w:pPr>
    </w:p>
    <w:p w:rsidR="00030D5F" w:rsidRPr="00030D5F" w:rsidRDefault="00030D5F" w:rsidP="00030D5F">
      <w:pPr>
        <w:bidi w:val="0"/>
        <w:spacing w:after="0" w:line="240" w:lineRule="auto"/>
        <w:ind w:firstLine="400"/>
        <w:jc w:val="thaiDistribute"/>
        <w:rPr>
          <w:rFonts w:ascii="Cordia New" w:eastAsia="Calibri" w:hAnsi="Cordia New" w:cs="Cordia New"/>
          <w:sz w:val="32"/>
          <w:szCs w:val="40"/>
          <w:lang w:bidi="th-TH"/>
        </w:rPr>
      </w:pP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ท่านหญิงอาอิชะฮฺ</w:t>
      </w:r>
      <w:r w:rsidRPr="00030D5F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เราะฎิยัลลอฮุอันฮา</w:t>
      </w:r>
      <w:r w:rsidRPr="00030D5F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  <w:r w:rsidRPr="00030D5F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ท่านนบี</w:t>
      </w:r>
      <w:r w:rsidRPr="00030D5F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030D5F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030D5F" w:rsidRPr="00030D5F" w:rsidRDefault="00030D5F" w:rsidP="00030D5F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رَكْعَتَا الْفَجْرِ خَيْرٌ مِنَ الدُّنْيَا وَمَا فِيهَا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»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مسلم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030D5F" w:rsidRPr="00030D5F" w:rsidRDefault="00030D5F" w:rsidP="00030D5F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030D5F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>“</w:t>
      </w:r>
      <w:r w:rsidRPr="00030D5F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(สุนัต)สองร็อกอะฮฺของฟัจญ์รฺ ดีกว่าดุน</w:t>
      </w:r>
      <w:bookmarkStart w:id="0" w:name="_GoBack"/>
      <w:bookmarkEnd w:id="0"/>
      <w:r w:rsidRPr="00030D5F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ยา และสิ่งที่อยู่ในนั้น(ทั้งหมด)</w:t>
      </w:r>
      <w:r w:rsidRPr="00030D5F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”  </w:t>
      </w:r>
      <w:r w:rsidRPr="00030D5F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บันทึกโดยมุสลิม</w:t>
      </w:r>
    </w:p>
    <w:p w:rsidR="00030D5F" w:rsidRPr="00030D5F" w:rsidRDefault="00030D5F" w:rsidP="00030D5F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ท่านหญิงอาอิชะฮฺ</w:t>
      </w:r>
      <w:r w:rsidRPr="00030D5F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เราะฎิยัลลอฮุอันฮา</w:t>
      </w:r>
      <w:r w:rsidRPr="00030D5F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030D5F" w:rsidRPr="00030D5F" w:rsidRDefault="00030D5F" w:rsidP="00030D5F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لَمْ يَكُنِ النَّبِيُّ صَلَّى اللهُ عَلَيْهِ وَسَلَّمَ عَلَى شَيْءٍ مِنَ النَّوَافِلِ أَشَدَّ مِنْهُ تَعَاهُدًا عَلَى رَكْعَتَيِ الفَجْرِ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»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البخاري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030D5F" w:rsidRPr="00030D5F" w:rsidRDefault="00030D5F" w:rsidP="00030D5F">
      <w:pPr>
        <w:bidi w:val="0"/>
        <w:spacing w:after="0" w:line="240" w:lineRule="auto"/>
        <w:ind w:firstLine="400"/>
        <w:jc w:val="both"/>
        <w:rPr>
          <w:rFonts w:ascii="Cordia New" w:eastAsia="Calibri" w:hAnsi="Cordia New" w:cs="Arial"/>
          <w:sz w:val="32"/>
          <w:szCs w:val="32"/>
          <w:rtl/>
        </w:rPr>
      </w:pPr>
    </w:p>
    <w:p w:rsidR="00030D5F" w:rsidRPr="00030D5F" w:rsidRDefault="00030D5F" w:rsidP="00030D5F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030D5F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>“</w:t>
      </w:r>
      <w:r w:rsidRPr="00030D5F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ท่านนบี ศ็อลลัลลอฮุอลัยฮิวะสัลลัม</w:t>
      </w:r>
      <w:r w:rsidRPr="00030D5F">
        <w:rPr>
          <w:rFonts w:ascii="Cordia New" w:eastAsia="Calibri" w:hAnsi="Cordia New" w:cs="Cordia New" w:hint="cs"/>
          <w:color w:val="0070C0"/>
          <w:sz w:val="24"/>
          <w:szCs w:val="32"/>
          <w:cs/>
          <w:lang w:bidi="th-TH"/>
        </w:rPr>
        <w:t xml:space="preserve"> ไม่เคยมีสุนัตใดที่ท่านรักษาอย่างเหนียวแน่นมากเท่าสองร็อกอะฮฺของฟัจญ์รฺ</w:t>
      </w:r>
      <w:r w:rsidRPr="00030D5F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”  </w:t>
      </w:r>
      <w:r w:rsidRPr="00030D5F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030D5F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อัล-บุคอรียฺ</w:t>
      </w:r>
    </w:p>
    <w:p w:rsidR="00030D5F" w:rsidRPr="00030D5F" w:rsidRDefault="00030D5F" w:rsidP="00030D5F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ท่านหัฟเศาะฮฺ</w:t>
      </w:r>
      <w:r w:rsidRPr="00030D5F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เราะฎิยัลลอฮุอันฮา</w:t>
      </w:r>
      <w:r w:rsidRPr="00030D5F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030D5F" w:rsidRPr="00030D5F" w:rsidRDefault="00030D5F" w:rsidP="00030D5F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«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أَنَّ رَسُولَ اللهِ صَلَّى اللهُ عَلَيْهِ وَسَلَّمَ، «كَانَ إِذَا سَكَتَ الْمُؤَذِّنُ مِنَ الْأَذَانِ لِصَلَاةِ الصُّبْحِ، وَبَدَا الصُّبْحُ، رَكَعَ رَكْعَتَيْنِ خَفِيفَتَيْنِ قَبْلَ أَنْ تُقَامَ الصَّلَاةُ»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»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مسلم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030D5F" w:rsidRPr="00030D5F" w:rsidRDefault="00030D5F" w:rsidP="00030D5F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030D5F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>“</w:t>
      </w:r>
      <w:r w:rsidRPr="00030D5F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ท่านเราะสูลุลลอฮฺ ศ็อลลัลลอฮุอลัยฮิวะสัลลัม เมื่อผู้อะซานเงียบเสียงจากการอาซานละหมาดศุบหฺ และแสงอรุณได้ปรากฏแล้ว ท่านจะละหมาดสองร็อกอะฮฺเบาๆ ก่อนจะอิกอมะฮฺละหมาด</w:t>
      </w:r>
      <w:r w:rsidRPr="00030D5F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”  </w:t>
      </w:r>
      <w:r w:rsidRPr="00030D5F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บันทึกโดยมุสลิม</w:t>
      </w:r>
    </w:p>
    <w:p w:rsidR="00030D5F" w:rsidRPr="00030D5F" w:rsidRDefault="00030D5F" w:rsidP="00030D5F">
      <w:pPr>
        <w:widowControl w:val="0"/>
        <w:bidi w:val="0"/>
        <w:spacing w:before="2" w:after="2" w:line="240" w:lineRule="auto"/>
        <w:jc w:val="both"/>
        <w:rPr>
          <w:rFonts w:ascii="Cordia New" w:eastAsia="Times New Roman" w:hAnsi="Cordia New" w:cs="Cordia New"/>
          <w:b/>
          <w:bCs/>
          <w:color w:val="632423"/>
          <w:sz w:val="32"/>
          <w:szCs w:val="32"/>
          <w:cs/>
          <w:lang w:bidi="th-TH"/>
        </w:rPr>
      </w:pPr>
      <w:r w:rsidRPr="00030D5F">
        <w:rPr>
          <w:rFonts w:ascii="Cordia New" w:eastAsia="Times New Roman" w:hAnsi="Cordia New" w:cs="Cordia New" w:hint="cs"/>
          <w:b/>
          <w:bCs/>
          <w:color w:val="632423"/>
          <w:sz w:val="32"/>
          <w:szCs w:val="32"/>
          <w:cs/>
          <w:lang w:bidi="th-TH"/>
        </w:rPr>
        <w:t>อนุญาตละหมาด</w:t>
      </w:r>
      <w:r>
        <w:rPr>
          <w:rFonts w:ascii="Cordia New" w:eastAsia="Times New Roman" w:hAnsi="Cordia New" w:cs="Cordia New" w:hint="cs"/>
          <w:b/>
          <w:bCs/>
          <w:color w:val="632423"/>
          <w:sz w:val="32"/>
          <w:szCs w:val="32"/>
          <w:cs/>
          <w:lang w:bidi="th-TH"/>
        </w:rPr>
        <w:t>ชด</w:t>
      </w:r>
      <w:r w:rsidRPr="00030D5F">
        <w:rPr>
          <w:rFonts w:ascii="Cordia New" w:eastAsia="Times New Roman" w:hAnsi="Cordia New" w:cs="Cordia New" w:hint="cs"/>
          <w:b/>
          <w:bCs/>
          <w:color w:val="632423"/>
          <w:sz w:val="32"/>
          <w:szCs w:val="32"/>
          <w:cs/>
          <w:lang w:bidi="th-TH"/>
        </w:rPr>
        <w:t>ใช้หลังจากละหมาดฟัจญ์รฺแล้ว</w:t>
      </w:r>
    </w:p>
    <w:p w:rsidR="00030D5F" w:rsidRPr="00030D5F" w:rsidRDefault="00030D5F" w:rsidP="00030D5F">
      <w:pPr>
        <w:bidi w:val="0"/>
        <w:spacing w:after="0" w:line="240" w:lineRule="auto"/>
        <w:ind w:firstLine="400"/>
        <w:jc w:val="both"/>
        <w:rPr>
          <w:rFonts w:ascii="Cordia New" w:eastAsia="Calibri" w:hAnsi="Cordia New" w:cs="Cordia New"/>
          <w:sz w:val="32"/>
          <w:szCs w:val="40"/>
          <w:lang w:bidi="th-TH"/>
        </w:rPr>
      </w:pP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ท่านก็อยสฺ บินอัมรฺ</w:t>
      </w:r>
      <w:r w:rsidRPr="00030D5F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เราะฎิยัลลอฮุอันฮุ</w:t>
      </w:r>
      <w:r w:rsidRPr="00030D5F">
        <w:rPr>
          <w:rFonts w:ascii="Cordia New" w:eastAsia="Calibri" w:hAnsi="Cordia New" w:cs="Cordia New" w:hint="cs"/>
          <w:sz w:val="32"/>
          <w:szCs w:val="32"/>
          <w:rtl/>
          <w:cs/>
        </w:rPr>
        <w:t xml:space="preserve"> </w:t>
      </w: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ได้เล่าว่า</w:t>
      </w:r>
    </w:p>
    <w:p w:rsidR="00030D5F" w:rsidRPr="00030D5F" w:rsidRDefault="00030D5F" w:rsidP="00030D5F">
      <w:pPr>
        <w:spacing w:after="0" w:line="240" w:lineRule="auto"/>
        <w:jc w:val="both"/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</w:pP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رَأَى رَسُولُ اللَّهِ صَلَّى اللهُ عَلَيْهِ وَسَلَّمَ رَجُلًا يُصَلِّي بَعْدَ رَكْعَتَيْنِ، فَقَالَ رَسُولُ اللَّهِ صَلَّى اللهُ عَلَيْهِ وَسَلَّمَ: «صَلَاةُ الصُّبْحِ رَكْعَتَانِ»، فَقَالَ الرَّجُلُ: إِنِّي لَمْ أَكُنْ صَلَّيْتُ الرَّكْعَتَيْنِ اللَّتَيْنِ قَبْلَهُمَا، فَصَلَّيْتُهُمَا الْآنَ، فَسَكَتَ رَسُولُ اللَّهِ صَلَّى اللهُ عَلَيْهِ وَسَلَّمَ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 xml:space="preserve"> »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أخرجه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030D5F">
        <w:rPr>
          <w:rFonts w:ascii="KFGQPC Uthman Taha Naskh" w:eastAsia="Calibri" w:hAnsi="KFGQPC Uthman Taha Naskh" w:cs="KFGQPC Uthman Taha Naskh" w:hint="cs"/>
          <w:color w:val="0070C0"/>
          <w:sz w:val="32"/>
          <w:szCs w:val="32"/>
          <w:rtl/>
        </w:rPr>
        <w:t>أبو داود</w:t>
      </w:r>
      <w:r w:rsidRPr="00030D5F">
        <w:rPr>
          <w:rFonts w:ascii="KFGQPC Uthman Taha Naskh" w:eastAsia="Calibri" w:hAnsi="KFGQPC Uthman Taha Naskh" w:cs="KFGQPC Uthman Taha Naskh"/>
          <w:color w:val="0070C0"/>
          <w:sz w:val="32"/>
          <w:szCs w:val="32"/>
          <w:rtl/>
        </w:rPr>
        <w:t>]</w:t>
      </w:r>
    </w:p>
    <w:p w:rsidR="00030D5F" w:rsidRPr="00030D5F" w:rsidRDefault="00030D5F" w:rsidP="00030D5F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030D5F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ท่านเราะสูลุลลอฮฺ ศ็อลลัลลอฮุอลัยฮิวะสัลลัม เห็นชายคนหนึ่ง(ลุกขึ้น)ละหมาดหลังละหมาดสองร็อกอะฮฺ(ฟัจญ์รฺ)แล้ว แล้วท่านเราะสูลุลลอฮฺ ศ็อลลัลลอฮุอลัยฮิวะสัลลัม ก็กล่าวว่า “ละหมาดศุบหฺมีสองร็อกอะฮฺ” ชายคนนั้นก็กล่าวว่า </w:t>
      </w:r>
      <w:r w:rsidRPr="00030D5F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lastRenderedPageBreak/>
        <w:t>“แท้จริงฉันยังไม่ได้ละหมาดสองร็อกอะฮฺที่อยู่ก่อนหน้ามันเลย ฉันจึงละหมาดมันในตอนนี้” แล้วท่านเราะสูลุลลอฮฺ ศ็อลลัลลอฮุอลัยฮิวะสัลลัม ก็เงียบเฉย</w:t>
      </w:r>
      <w:r w:rsidRPr="00030D5F">
        <w:rPr>
          <w:rFonts w:ascii="Cordia New" w:eastAsia="Calibri" w:hAnsi="Cordia New" w:cs="Cordia New" w:hint="cs"/>
          <w:color w:val="0070C0"/>
          <w:sz w:val="32"/>
          <w:szCs w:val="32"/>
          <w:rtl/>
        </w:rPr>
        <w:t xml:space="preserve"> </w:t>
      </w:r>
      <w:r w:rsidRPr="00030D5F">
        <w:rPr>
          <w:rFonts w:ascii="Cordia New" w:eastAsia="Calibri" w:hAnsi="Cordia New" w:cs="Cordia New"/>
          <w:color w:val="0070C0"/>
          <w:sz w:val="32"/>
          <w:szCs w:val="32"/>
          <w:rtl/>
          <w:cs/>
        </w:rPr>
        <w:t xml:space="preserve">  </w:t>
      </w:r>
      <w:r w:rsidRPr="00030D5F">
        <w:rPr>
          <w:rFonts w:ascii="Cordia New" w:eastAsia="Calibri" w:hAnsi="Cordia New" w:cs="Cordia New"/>
          <w:color w:val="0070C0"/>
          <w:sz w:val="32"/>
          <w:szCs w:val="32"/>
          <w:cs/>
          <w:lang w:bidi="th-TH"/>
        </w:rPr>
        <w:t>บันทึกโดย</w:t>
      </w:r>
      <w:r w:rsidRPr="00030D5F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อบู ดาวูด</w:t>
      </w:r>
    </w:p>
    <w:p w:rsidR="00030D5F" w:rsidRPr="00030D5F" w:rsidRDefault="00030D5F" w:rsidP="00030D5F">
      <w:pPr>
        <w:widowControl w:val="0"/>
        <w:bidi w:val="0"/>
        <w:spacing w:before="2" w:after="2" w:line="240" w:lineRule="auto"/>
        <w:jc w:val="both"/>
        <w:rPr>
          <w:rFonts w:ascii="Cordia New" w:eastAsia="Times New Roman" w:hAnsi="Cordia New" w:cs="Cordia New"/>
          <w:b/>
          <w:bCs/>
          <w:color w:val="632423"/>
          <w:sz w:val="32"/>
          <w:szCs w:val="32"/>
          <w:lang w:bidi="th-TH"/>
        </w:rPr>
      </w:pPr>
      <w:r w:rsidRPr="00030D5F">
        <w:rPr>
          <w:rFonts w:ascii="Cordia New" w:eastAsia="Times New Roman" w:hAnsi="Cordia New" w:cs="Cordia New"/>
          <w:b/>
          <w:bCs/>
          <w:color w:val="632423"/>
          <w:sz w:val="32"/>
          <w:szCs w:val="32"/>
          <w:cs/>
          <w:lang w:bidi="th-TH"/>
        </w:rPr>
        <w:t>คำอธิบาย</w:t>
      </w:r>
    </w:p>
    <w:p w:rsidR="00030D5F" w:rsidRPr="00030D5F" w:rsidRDefault="00030D5F" w:rsidP="00030D5F">
      <w:pPr>
        <w:bidi w:val="0"/>
        <w:spacing w:after="200" w:line="276" w:lineRule="auto"/>
        <w:ind w:firstLine="426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030D5F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ละหมาดสุนัตฟัจญ์รฺเป็นอิบาดะฮฺอันประเสริฐที่ท่านเราะสูลุลลอฮฺ ศ็อลลัลลอฮุอลัยฮิวะสัลลัม รักษามันไว้ และสนับสนุนเศาะหาบะฮฺให้ทำมัน และกล่าวถึงมันว่า </w:t>
      </w:r>
      <w:r w:rsidRPr="00030D5F">
        <w:rPr>
          <w:rFonts w:ascii="Cordia New" w:eastAsia="Times New Roman" w:hAnsi="Cordia New" w:cs="Cordia New"/>
          <w:sz w:val="32"/>
          <w:szCs w:val="32"/>
          <w:cs/>
          <w:lang w:bidi="th-TH"/>
        </w:rPr>
        <w:t>–</w:t>
      </w:r>
      <w:r w:rsidRPr="00030D5F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เพราะมันมีผลตอบแทนอันยิ่งใหญ่- ดีกว่าดุนยาและสิ่งทั้งหมดในนั้น และเมื่อท่านเห็นผู้ใดละหมาดสุนัตหลังละหมาดฟัจญ์รฺ ท่านจะแสดงความรังเกียจ แต่พอทราบว่าเป็นการละหมาดชดใช้สุนัตฟัจญ์รฺ ท่านก็นิ่งและยอมรับในเรื่องดังกล่าว</w:t>
      </w:r>
    </w:p>
    <w:p w:rsidR="00030D5F" w:rsidRPr="00030D5F" w:rsidRDefault="00030D5F" w:rsidP="00030D5F">
      <w:pPr>
        <w:bidi w:val="0"/>
        <w:spacing w:after="200" w:line="276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</w:p>
    <w:p w:rsidR="00030D5F" w:rsidRPr="00030D5F" w:rsidRDefault="00030D5F" w:rsidP="00030D5F">
      <w:pPr>
        <w:bidi w:val="0"/>
        <w:spacing w:after="200" w:line="276" w:lineRule="auto"/>
        <w:jc w:val="both"/>
        <w:rPr>
          <w:rFonts w:ascii="Cordia New" w:eastAsia="Calibri" w:hAnsi="Cordia New" w:cs="Arial"/>
          <w:b/>
          <w:bCs/>
          <w:color w:val="632423"/>
          <w:sz w:val="32"/>
          <w:szCs w:val="32"/>
        </w:rPr>
      </w:pPr>
      <w:r w:rsidRPr="00030D5F">
        <w:rPr>
          <w:rFonts w:ascii="Cordia New" w:eastAsia="Calibri" w:hAnsi="Cordia New" w:cs="Cordia New"/>
          <w:b/>
          <w:bCs/>
          <w:color w:val="632423"/>
          <w:sz w:val="32"/>
          <w:szCs w:val="32"/>
          <w:cs/>
          <w:lang w:bidi="th-TH"/>
        </w:rPr>
        <w:t>ประโยชน์ที่ได้รับ</w:t>
      </w:r>
    </w:p>
    <w:p w:rsidR="00030D5F" w:rsidRPr="00030D5F" w:rsidRDefault="00030D5F" w:rsidP="00030D5F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ควรละหมาดสองร็อกอะฮฺก่อนละหมาดฟัจญ์รฺ</w:t>
      </w:r>
    </w:p>
    <w:p w:rsidR="00030D5F" w:rsidRPr="00030D5F" w:rsidRDefault="00030D5F" w:rsidP="00030D5F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ความประเสริฐอันยิ่งใหญ่ของสุนัตนี้</w:t>
      </w:r>
    </w:p>
    <w:p w:rsidR="00030D5F" w:rsidRPr="00030D5F" w:rsidRDefault="00030D5F" w:rsidP="00030D5F">
      <w:pPr>
        <w:numPr>
          <w:ilvl w:val="0"/>
          <w:numId w:val="1"/>
        </w:num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</w:rPr>
      </w:pPr>
      <w:r w:rsidRPr="00030D5F">
        <w:rPr>
          <w:rFonts w:ascii="Cordia New" w:eastAsia="Calibri" w:hAnsi="Cordia New" w:cs="Cordia New" w:hint="cs"/>
          <w:sz w:val="32"/>
          <w:szCs w:val="32"/>
          <w:cs/>
          <w:lang w:bidi="th-TH"/>
        </w:rPr>
        <w:t>อนุญาตให้ละหมาดใช้หลังจากละหมาดฟัจญ์รฺแล้ว</w:t>
      </w:r>
    </w:p>
    <w:p w:rsidR="00C4697F" w:rsidRDefault="00C4697F" w:rsidP="00030D5F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Cs w:val="32"/>
          <w:lang w:bidi="th-TH"/>
        </w:rPr>
      </w:pPr>
    </w:p>
    <w:p w:rsidR="00030D5F" w:rsidRPr="00CD6ED0" w:rsidRDefault="00030D5F" w:rsidP="00030D5F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Cs w:val="32"/>
          <w:lang w:bidi="th-TH"/>
        </w:rPr>
      </w:pPr>
    </w:p>
    <w:p w:rsidR="00517616" w:rsidRDefault="00CD09D4" w:rsidP="008D27E5">
      <w:pPr>
        <w:spacing w:after="120" w:line="240" w:lineRule="auto"/>
        <w:jc w:val="center"/>
        <w:rPr>
          <w:rFonts w:ascii="Cordia New" w:eastAsia="Calibri" w:hAnsi="Cordia New" w:cs="KFGQPC Uthman Taha Naskh"/>
          <w:sz w:val="30"/>
          <w:szCs w:val="30"/>
          <w:rtl/>
        </w:rPr>
      </w:pPr>
      <w:r w:rsidRPr="00CD09D4">
        <w:rPr>
          <w:rFonts w:ascii="Cordia New" w:eastAsia="Calibri" w:hAnsi="Cordia New" w:cs="KFGQPC Uthman Taha Naskh" w:hint="cs"/>
          <w:sz w:val="30"/>
          <w:szCs w:val="30"/>
          <w:rtl/>
        </w:rPr>
        <w:t>وصلى الله وسلم على نبينا محمد، وعلى آله وصحبه أجمعين</w:t>
      </w:r>
      <w:r w:rsidR="008D27E5">
        <w:rPr>
          <w:rFonts w:ascii="Cordia New" w:eastAsia="Calibri" w:hAnsi="Cordia New" w:cs="KFGQPC Uthman Taha Naskh" w:hint="cs"/>
          <w:sz w:val="30"/>
          <w:szCs w:val="30"/>
          <w:rtl/>
        </w:rPr>
        <w:t>،</w:t>
      </w:r>
      <w:r w:rsidR="008D27E5" w:rsidRPr="008D27E5">
        <w:rPr>
          <w:rFonts w:ascii="Cordia New" w:eastAsia="Calibri" w:hAnsi="Cordia New" w:cs="KFGQPC Uthman Taha Naskh" w:hint="cs"/>
          <w:sz w:val="30"/>
          <w:szCs w:val="30"/>
          <w:rtl/>
        </w:rPr>
        <w:t xml:space="preserve"> </w:t>
      </w:r>
      <w:r w:rsidR="008D27E5" w:rsidRPr="00CD09D4">
        <w:rPr>
          <w:rFonts w:ascii="Cordia New" w:eastAsia="Calibri" w:hAnsi="Cordia New" w:cs="KFGQPC Uthman Taha Naskh" w:hint="cs"/>
          <w:sz w:val="30"/>
          <w:szCs w:val="30"/>
          <w:rtl/>
        </w:rPr>
        <w:t>والحمد لله رب العالمين</w:t>
      </w:r>
      <w:r w:rsidR="008D27E5">
        <w:rPr>
          <w:rFonts w:ascii="Cordia New" w:eastAsia="Calibri" w:hAnsi="Cordia New" w:cs="KFGQPC Uthman Taha Naskh" w:hint="cs"/>
          <w:sz w:val="30"/>
          <w:szCs w:val="30"/>
          <w:rtl/>
        </w:rPr>
        <w:t>.</w:t>
      </w:r>
      <w:r w:rsidR="008D27E5" w:rsidRPr="00CD09D4">
        <w:rPr>
          <w:rFonts w:ascii="Cordia New" w:eastAsia="Calibri" w:hAnsi="Cordia New" w:cs="KFGQPC Uthman Taha Naskh" w:hint="cs"/>
          <w:sz w:val="30"/>
          <w:szCs w:val="30"/>
          <w:rtl/>
        </w:rPr>
        <w:t xml:space="preserve"> </w:t>
      </w:r>
      <w:r w:rsidR="00517616">
        <w:rPr>
          <w:rFonts w:ascii="Cordia New" w:eastAsia="Calibri" w:hAnsi="Cordia New" w:cs="KFGQPC Uthman Taha Naskh"/>
          <w:sz w:val="30"/>
          <w:szCs w:val="30"/>
          <w:rtl/>
        </w:rPr>
        <w:br w:type="page"/>
      </w:r>
    </w:p>
    <w:p w:rsidR="00CD09D4" w:rsidRDefault="00CD09D4" w:rsidP="004F5354">
      <w:pPr>
        <w:spacing w:after="120" w:line="240" w:lineRule="auto"/>
        <w:jc w:val="center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353" w:rsidRDefault="001C4353" w:rsidP="00E32771">
      <w:pPr>
        <w:spacing w:after="0" w:line="240" w:lineRule="auto"/>
      </w:pPr>
      <w:r>
        <w:separator/>
      </w:r>
    </w:p>
  </w:endnote>
  <w:endnote w:type="continuationSeparator" w:id="0">
    <w:p w:rsidR="001C4353" w:rsidRDefault="001C435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62AB2707-D810-4470-AD21-09EDE2EE80D5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A1536B0F-C74C-4C42-8984-EE5E2243F7AA}"/>
    <w:embedBold r:id="rId3" w:fontKey="{128284B8-458F-4327-AAC1-7BF34D1AB03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4" w:fontKey="{223A1998-55DD-4FE9-8309-5B14DC4633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1F51361-74E7-4DFD-8D04-BA4F5D99F7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52ED62CF-298C-4A2C-8215-AFAA7523EC6F}"/>
    <w:embedBold r:id="rId7" w:fontKey="{B4DDEE49-1FC2-4000-8FBB-4AF71A71185A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8" w:fontKey="{6DCE5EA1-C15C-4AEF-BC28-2D8889F895D8}"/>
    <w:embedBold r:id="rId9" w:fontKey="{9B4CAE53-8C47-461A-BEF9-89D78A45FB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0" w:fontKey="{E63BCABE-DDBB-48D2-864B-553BB6A4A97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9D56BC29-2301-47EE-ACA7-F2C2E8DC1D8F}"/>
    <w:embedBold r:id="rId12" w:fontKey="{02F1225D-7540-432B-9A45-B129C83CFB8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8A2DC3F9-557B-4117-AAA1-C611717C0097}"/>
    <w:embedBold r:id="rId14" w:fontKey="{EB9ED01D-38C5-45A4-A803-348BDEB784D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A59155EC-4562-4635-9D68-E38B603993F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DA03C580-0BF3-4E73-A875-7512751B23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502B1A1" wp14:editId="3365645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31E069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353" w:rsidRDefault="001C4353" w:rsidP="00E32771">
      <w:pPr>
        <w:spacing w:after="0" w:line="240" w:lineRule="auto"/>
      </w:pPr>
      <w:r>
        <w:separator/>
      </w:r>
    </w:p>
  </w:footnote>
  <w:footnote w:type="continuationSeparator" w:id="0">
    <w:p w:rsidR="001C4353" w:rsidRDefault="001C435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AABD160" wp14:editId="0C8C2EAA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E80" w:rsidRPr="002659A0" w:rsidRDefault="00030D5F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lang w:bidi="th-TH"/>
                              </w:rPr>
                            </w:pPr>
                            <w:r w:rsidRPr="00030D5F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ละหมาดสุนัตก่อนฟัจญ์รฺ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154ADE" w:rsidRDefault="00386E80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812BF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BD160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386E80" w:rsidRPr="002659A0" w:rsidRDefault="00030D5F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lang w:bidi="th-TH"/>
                        </w:rPr>
                      </w:pPr>
                      <w:r w:rsidRPr="00030D5F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ละหมาดสุนัตก่อนฟัจญ์รฺ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386E80" w:rsidRPr="00154ADE" w:rsidRDefault="00386E80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812BF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E6DA9D" wp14:editId="4B5DB55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18773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C6A123" wp14:editId="0620A58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E80" w:rsidRPr="00943955" w:rsidRDefault="00386E80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6A12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386E80" w:rsidRPr="00943955" w:rsidRDefault="00386E80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D7A7EB6" wp14:editId="4F5BEA1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DC202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E80" w:rsidRDefault="00386E8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3B522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8C3551"/>
    <w:multiLevelType w:val="hybridMultilevel"/>
    <w:tmpl w:val="AC70F5AA"/>
    <w:lvl w:ilvl="0" w:tplc="3BF6B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4A18"/>
    <w:rsid w:val="00030D5F"/>
    <w:rsid w:val="00054A51"/>
    <w:rsid w:val="00070058"/>
    <w:rsid w:val="00073099"/>
    <w:rsid w:val="000953BA"/>
    <w:rsid w:val="00095DD4"/>
    <w:rsid w:val="000A43B4"/>
    <w:rsid w:val="000A53B5"/>
    <w:rsid w:val="000A6307"/>
    <w:rsid w:val="000C2B16"/>
    <w:rsid w:val="000D5816"/>
    <w:rsid w:val="000F43CE"/>
    <w:rsid w:val="001222FF"/>
    <w:rsid w:val="0013505A"/>
    <w:rsid w:val="0013579E"/>
    <w:rsid w:val="00152A14"/>
    <w:rsid w:val="00152DF1"/>
    <w:rsid w:val="00154ADE"/>
    <w:rsid w:val="00170CB7"/>
    <w:rsid w:val="00171C08"/>
    <w:rsid w:val="00187D3B"/>
    <w:rsid w:val="001A0D79"/>
    <w:rsid w:val="001B09E4"/>
    <w:rsid w:val="001C4353"/>
    <w:rsid w:val="001D4903"/>
    <w:rsid w:val="001D5361"/>
    <w:rsid w:val="001E098D"/>
    <w:rsid w:val="001E1263"/>
    <w:rsid w:val="001F14F0"/>
    <w:rsid w:val="001F4E86"/>
    <w:rsid w:val="002002A6"/>
    <w:rsid w:val="002219E3"/>
    <w:rsid w:val="0023307B"/>
    <w:rsid w:val="00235692"/>
    <w:rsid w:val="002424D2"/>
    <w:rsid w:val="002506C5"/>
    <w:rsid w:val="002659A0"/>
    <w:rsid w:val="00267C61"/>
    <w:rsid w:val="00270AE8"/>
    <w:rsid w:val="00285CF8"/>
    <w:rsid w:val="002A3916"/>
    <w:rsid w:val="002B2FF1"/>
    <w:rsid w:val="002B662B"/>
    <w:rsid w:val="002C2993"/>
    <w:rsid w:val="002C4329"/>
    <w:rsid w:val="002E2265"/>
    <w:rsid w:val="002F72A4"/>
    <w:rsid w:val="00303E60"/>
    <w:rsid w:val="00303E87"/>
    <w:rsid w:val="003072B2"/>
    <w:rsid w:val="00317B3C"/>
    <w:rsid w:val="003235B3"/>
    <w:rsid w:val="003238D3"/>
    <w:rsid w:val="00347608"/>
    <w:rsid w:val="00355520"/>
    <w:rsid w:val="00365CB9"/>
    <w:rsid w:val="00371452"/>
    <w:rsid w:val="00386E80"/>
    <w:rsid w:val="003947B2"/>
    <w:rsid w:val="003A526E"/>
    <w:rsid w:val="003E1AC6"/>
    <w:rsid w:val="00406CC8"/>
    <w:rsid w:val="0041475B"/>
    <w:rsid w:val="00437EF4"/>
    <w:rsid w:val="00447B55"/>
    <w:rsid w:val="00451428"/>
    <w:rsid w:val="00453888"/>
    <w:rsid w:val="004554F2"/>
    <w:rsid w:val="00477478"/>
    <w:rsid w:val="00492EC3"/>
    <w:rsid w:val="00496EA0"/>
    <w:rsid w:val="004C1156"/>
    <w:rsid w:val="004E2AD6"/>
    <w:rsid w:val="004E2DC3"/>
    <w:rsid w:val="004E38A0"/>
    <w:rsid w:val="004E78EF"/>
    <w:rsid w:val="004F5354"/>
    <w:rsid w:val="00517616"/>
    <w:rsid w:val="0052077B"/>
    <w:rsid w:val="00536D3B"/>
    <w:rsid w:val="005666DC"/>
    <w:rsid w:val="00575281"/>
    <w:rsid w:val="0058544F"/>
    <w:rsid w:val="005A2707"/>
    <w:rsid w:val="005C1154"/>
    <w:rsid w:val="005D2DEB"/>
    <w:rsid w:val="005E0178"/>
    <w:rsid w:val="005F2B61"/>
    <w:rsid w:val="0060482F"/>
    <w:rsid w:val="00604920"/>
    <w:rsid w:val="00612832"/>
    <w:rsid w:val="0061656C"/>
    <w:rsid w:val="00631E7F"/>
    <w:rsid w:val="00632FB4"/>
    <w:rsid w:val="00662A2B"/>
    <w:rsid w:val="006667BD"/>
    <w:rsid w:val="0066718C"/>
    <w:rsid w:val="00667506"/>
    <w:rsid w:val="00677AE4"/>
    <w:rsid w:val="0069533C"/>
    <w:rsid w:val="006C1068"/>
    <w:rsid w:val="006E0420"/>
    <w:rsid w:val="006E370A"/>
    <w:rsid w:val="006E4E88"/>
    <w:rsid w:val="006F3F04"/>
    <w:rsid w:val="006F4219"/>
    <w:rsid w:val="00700AF5"/>
    <w:rsid w:val="00714870"/>
    <w:rsid w:val="00717FAE"/>
    <w:rsid w:val="00733310"/>
    <w:rsid w:val="00740ABE"/>
    <w:rsid w:val="00745932"/>
    <w:rsid w:val="0075336D"/>
    <w:rsid w:val="00770B0C"/>
    <w:rsid w:val="0077162A"/>
    <w:rsid w:val="00773F07"/>
    <w:rsid w:val="007B38B2"/>
    <w:rsid w:val="007C1387"/>
    <w:rsid w:val="007E0660"/>
    <w:rsid w:val="007E5889"/>
    <w:rsid w:val="007E70EB"/>
    <w:rsid w:val="00805B34"/>
    <w:rsid w:val="00807679"/>
    <w:rsid w:val="00807950"/>
    <w:rsid w:val="00812BFE"/>
    <w:rsid w:val="00813172"/>
    <w:rsid w:val="00814452"/>
    <w:rsid w:val="00820EAD"/>
    <w:rsid w:val="008210B3"/>
    <w:rsid w:val="00825D0B"/>
    <w:rsid w:val="00835FEC"/>
    <w:rsid w:val="00853076"/>
    <w:rsid w:val="00854A9C"/>
    <w:rsid w:val="00855E30"/>
    <w:rsid w:val="00861D12"/>
    <w:rsid w:val="00870DC1"/>
    <w:rsid w:val="00876481"/>
    <w:rsid w:val="008A5781"/>
    <w:rsid w:val="008A6BEA"/>
    <w:rsid w:val="008B3703"/>
    <w:rsid w:val="008B668D"/>
    <w:rsid w:val="008C5507"/>
    <w:rsid w:val="008D27E5"/>
    <w:rsid w:val="008D70C8"/>
    <w:rsid w:val="008E2038"/>
    <w:rsid w:val="009048CA"/>
    <w:rsid w:val="00912D68"/>
    <w:rsid w:val="00943955"/>
    <w:rsid w:val="00944C90"/>
    <w:rsid w:val="0094547A"/>
    <w:rsid w:val="00960B38"/>
    <w:rsid w:val="009967F9"/>
    <w:rsid w:val="009B5AA7"/>
    <w:rsid w:val="009B6EB7"/>
    <w:rsid w:val="00A03054"/>
    <w:rsid w:val="00A03999"/>
    <w:rsid w:val="00A052E1"/>
    <w:rsid w:val="00A101A4"/>
    <w:rsid w:val="00A35F8F"/>
    <w:rsid w:val="00A37FDF"/>
    <w:rsid w:val="00A56873"/>
    <w:rsid w:val="00A61E5C"/>
    <w:rsid w:val="00A65935"/>
    <w:rsid w:val="00AB3D6B"/>
    <w:rsid w:val="00AB7305"/>
    <w:rsid w:val="00AD2A33"/>
    <w:rsid w:val="00B31A4D"/>
    <w:rsid w:val="00B3510F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90F"/>
    <w:rsid w:val="00BE3A50"/>
    <w:rsid w:val="00BF04A9"/>
    <w:rsid w:val="00BF2E0B"/>
    <w:rsid w:val="00C03201"/>
    <w:rsid w:val="00C12A8A"/>
    <w:rsid w:val="00C21104"/>
    <w:rsid w:val="00C37C22"/>
    <w:rsid w:val="00C45A48"/>
    <w:rsid w:val="00C4697F"/>
    <w:rsid w:val="00C50098"/>
    <w:rsid w:val="00C561C2"/>
    <w:rsid w:val="00C679B1"/>
    <w:rsid w:val="00C72BD4"/>
    <w:rsid w:val="00C90E54"/>
    <w:rsid w:val="00C95E4B"/>
    <w:rsid w:val="00CA24D5"/>
    <w:rsid w:val="00CD09D4"/>
    <w:rsid w:val="00CD4735"/>
    <w:rsid w:val="00CD6ED0"/>
    <w:rsid w:val="00CE67F8"/>
    <w:rsid w:val="00CF1F16"/>
    <w:rsid w:val="00CF48F1"/>
    <w:rsid w:val="00D04C3B"/>
    <w:rsid w:val="00D46176"/>
    <w:rsid w:val="00D7109D"/>
    <w:rsid w:val="00D85A5F"/>
    <w:rsid w:val="00DB48B2"/>
    <w:rsid w:val="00DC6A8E"/>
    <w:rsid w:val="00DC77FE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65ECA"/>
    <w:rsid w:val="00E942BB"/>
    <w:rsid w:val="00E96A90"/>
    <w:rsid w:val="00EB6A67"/>
    <w:rsid w:val="00F11B8A"/>
    <w:rsid w:val="00F14FCB"/>
    <w:rsid w:val="00F23CE9"/>
    <w:rsid w:val="00F2420A"/>
    <w:rsid w:val="00F25412"/>
    <w:rsid w:val="00F3173B"/>
    <w:rsid w:val="00F45011"/>
    <w:rsid w:val="00F7728C"/>
    <w:rsid w:val="00F80820"/>
    <w:rsid w:val="00FC2450"/>
    <w:rsid w:val="00FD10DC"/>
    <w:rsid w:val="00FD706F"/>
    <w:rsid w:val="00FE098A"/>
    <w:rsid w:val="00FE312B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4EAA46-89F5-486C-9C1A-3C2359475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8A107-79B4-4414-9370-412BF0E11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</Template>
  <TotalTime>4</TotalTime>
  <Pages>4</Pages>
  <Words>219</Words>
  <Characters>2561</Characters>
  <Application>Microsoft Office Word</Application>
  <DocSecurity>0</DocSecurity>
  <Lines>75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ละหมาดสุนัตก่อนฟัจญ์รฺ</vt:lpstr>
      <vt:lpstr/>
    </vt:vector>
  </TitlesOfParts>
  <Manager/>
  <Company>islamhouse.com</Company>
  <LinksUpToDate>false</LinksUpToDate>
  <CharactersWithSpaces>2745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ละหมาดสุนัตก่อนฟัจญ์รฺ_x000d_และการชดใช้หลังฟัจญ์รฺ</dc:title>
  <dc:subject>ละหมาดสุนัตก่อนฟัจญ์รฺ_x000d_และการชดใช้หลังฟัจญ์รฺ</dc:subject>
  <dc:creator>ดร.รอชิด บิน หุเสน อัล-อับดุลกะรีม</dc:creator>
  <cp:keywords>ละหมาดสุนัตก่อนฟัจญ์รฺ_x000d_และการชดใช้หลังฟัจญ์รฺ</cp:keywords>
  <dc:description>ละหมาดสุนัตก่อนฟัจญ์รฺ_x000d_และการชดใช้หลังฟัจญ์รฺ</dc:description>
  <cp:lastModifiedBy>Ahmed Qassem</cp:lastModifiedBy>
  <cp:revision>5</cp:revision>
  <cp:lastPrinted>2015-03-07T18:24:00Z</cp:lastPrinted>
  <dcterms:created xsi:type="dcterms:W3CDTF">2015-05-09T09:45:00Z</dcterms:created>
  <dcterms:modified xsi:type="dcterms:W3CDTF">2015-05-09T12:09:00Z</dcterms:modified>
  <cp:category/>
</cp:coreProperties>
</file>